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319" w:rsidRPr="001E6B9A" w:rsidRDefault="00F63AB7" w:rsidP="001E6B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="00817319" w:rsidRPr="001E6B9A">
        <w:rPr>
          <w:rFonts w:ascii="Times New Roman" w:hAnsi="Times New Roman"/>
          <w:sz w:val="24"/>
          <w:szCs w:val="24"/>
        </w:rPr>
        <w:tab/>
      </w:r>
      <w:r w:rsidR="00817319" w:rsidRPr="001E6B9A">
        <w:rPr>
          <w:rFonts w:ascii="Times New Roman" w:hAnsi="Times New Roman"/>
          <w:sz w:val="24"/>
          <w:szCs w:val="24"/>
        </w:rPr>
        <w:tab/>
      </w:r>
      <w:r w:rsidR="00817319" w:rsidRPr="001E6B9A">
        <w:rPr>
          <w:rFonts w:ascii="Times New Roman" w:hAnsi="Times New Roman"/>
          <w:sz w:val="24"/>
          <w:szCs w:val="24"/>
        </w:rPr>
        <w:tab/>
      </w:r>
    </w:p>
    <w:p w:rsidR="00EB7D62" w:rsidRPr="001E6B9A" w:rsidRDefault="001E6B9A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  <w:r w:rsidRPr="001E6B9A"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3613"/>
      </w:tblGrid>
      <w:tr w:rsidR="00EB7D62" w:rsidRPr="00EB7D62" w:rsidTr="0046012F">
        <w:trPr>
          <w:trHeight w:val="627"/>
        </w:trPr>
        <w:tc>
          <w:tcPr>
            <w:tcW w:w="5599" w:type="dxa"/>
          </w:tcPr>
          <w:p w:rsidR="00EB7D62" w:rsidRPr="00EB7D62" w:rsidRDefault="00EB7D62" w:rsidP="00EB7D62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sz w:val="24"/>
                <w:szCs w:val="20"/>
                <w:lang w:eastAsia="sl-SI"/>
              </w:rPr>
            </w:pPr>
          </w:p>
        </w:tc>
        <w:tc>
          <w:tcPr>
            <w:tcW w:w="3613" w:type="dxa"/>
          </w:tcPr>
          <w:p w:rsidR="00EB7D62" w:rsidRPr="00EB7D62" w:rsidRDefault="00EB7D62" w:rsidP="00EB7D6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</w:pPr>
            <w:r w:rsidRPr="00EB7D62">
              <w:rPr>
                <w:rFonts w:ascii="Times New Roman" w:eastAsia="Times New Roman" w:hAnsi="Times New Roman"/>
                <w:sz w:val="20"/>
                <w:szCs w:val="20"/>
                <w:lang w:eastAsia="sl-SI"/>
              </w:rPr>
              <w:t xml:space="preserve">                   </w:t>
            </w:r>
            <w:r w:rsidRPr="00EB7D62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>Številka: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 xml:space="preserve"> </w:t>
            </w:r>
            <w:r w:rsidR="005B6E12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>603</w:t>
            </w:r>
            <w:r w:rsidR="006D1575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>24</w:t>
            </w:r>
            <w:r w:rsidR="005B6E12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>-1/20</w:t>
            </w:r>
            <w:r w:rsidR="006D1575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>20</w:t>
            </w:r>
            <w:r w:rsidR="005B6E12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>-1</w:t>
            </w:r>
          </w:p>
          <w:p w:rsidR="00EB7D62" w:rsidRPr="00EB7D62" w:rsidRDefault="00EB7D62" w:rsidP="006D15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</w:pPr>
            <w:r w:rsidRPr="00EB7D62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 xml:space="preserve">                Datum: 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 xml:space="preserve"> </w:t>
            </w:r>
            <w:r w:rsidR="00C012D4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>22. 5. 20</w:t>
            </w:r>
            <w:r w:rsidR="006D1575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>20</w:t>
            </w:r>
            <w:r w:rsidRPr="00EB7D62">
              <w:rPr>
                <w:rFonts w:ascii="Times New Roman" w:eastAsia="Times New Roman" w:hAnsi="Times New Roman"/>
                <w:sz w:val="24"/>
                <w:szCs w:val="20"/>
                <w:lang w:eastAsia="sl-SI"/>
              </w:rPr>
              <w:t xml:space="preserve">  </w:t>
            </w:r>
          </w:p>
        </w:tc>
      </w:tr>
    </w:tbl>
    <w:p w:rsidR="00EB7D62" w:rsidRPr="00DC5FC5" w:rsidRDefault="007B41FB" w:rsidP="00EB7D62">
      <w:pPr>
        <w:spacing w:after="0" w:line="240" w:lineRule="auto"/>
        <w:rPr>
          <w:rFonts w:ascii="Times New Roman" w:eastAsia="Times New Roman" w:hAnsi="Times New Roman"/>
          <w:b/>
          <w:sz w:val="48"/>
          <w:szCs w:val="48"/>
          <w:lang w:eastAsia="sl-SI"/>
        </w:rPr>
      </w:pPr>
      <w:r w:rsidRPr="00DC5FC5">
        <w:rPr>
          <w:rFonts w:ascii="Times New Roman" w:eastAsia="Times New Roman" w:hAnsi="Times New Roman"/>
          <w:b/>
          <w:sz w:val="48"/>
          <w:szCs w:val="48"/>
          <w:lang w:eastAsia="sl-SI"/>
        </w:rPr>
        <w:t>PREDMETNI</w:t>
      </w:r>
      <w:r w:rsidR="00EB7D62" w:rsidRPr="00DC5FC5">
        <w:rPr>
          <w:rFonts w:ascii="Times New Roman" w:eastAsia="Times New Roman" w:hAnsi="Times New Roman"/>
          <w:b/>
          <w:sz w:val="48"/>
          <w:szCs w:val="48"/>
          <w:lang w:eastAsia="sl-SI"/>
        </w:rPr>
        <w:t xml:space="preserve"> </w:t>
      </w:r>
      <w:r w:rsidR="006D1575">
        <w:rPr>
          <w:rFonts w:ascii="Times New Roman" w:eastAsia="Times New Roman" w:hAnsi="Times New Roman"/>
          <w:b/>
          <w:sz w:val="48"/>
          <w:szCs w:val="48"/>
          <w:lang w:eastAsia="sl-SI"/>
        </w:rPr>
        <w:t xml:space="preserve">IN POPRAVNI </w:t>
      </w:r>
      <w:r w:rsidR="00EB7D62" w:rsidRPr="00DC5FC5">
        <w:rPr>
          <w:rFonts w:ascii="Times New Roman" w:eastAsia="Times New Roman" w:hAnsi="Times New Roman"/>
          <w:b/>
          <w:sz w:val="48"/>
          <w:szCs w:val="48"/>
          <w:lang w:eastAsia="sl-SI"/>
        </w:rPr>
        <w:t xml:space="preserve">IZPITI </w:t>
      </w:r>
    </w:p>
    <w:p w:rsidR="00FD631C" w:rsidRDefault="00FD631C" w:rsidP="00EB7D62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EB7D62" w:rsidRPr="00FD631C" w:rsidRDefault="00FD631C" w:rsidP="00EB7D62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sl-SI"/>
        </w:rPr>
      </w:pPr>
      <w:r w:rsidRPr="00FD631C">
        <w:rPr>
          <w:rFonts w:ascii="Times New Roman" w:eastAsia="Times New Roman" w:hAnsi="Times New Roman"/>
          <w:b/>
          <w:color w:val="0066FF"/>
          <w:sz w:val="36"/>
          <w:szCs w:val="36"/>
          <w:lang w:eastAsia="sl-SI"/>
        </w:rPr>
        <w:t>KEMIJA, MATEMATIKA, NEMŠČINA, GEOGRAFIJA</w:t>
      </w:r>
    </w:p>
    <w:p w:rsidR="00FD631C" w:rsidRDefault="00FD631C" w:rsidP="00EB7D62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D83FFB" w:rsidRPr="00C165E5" w:rsidRDefault="00D83FFB" w:rsidP="00EB7D62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sl-SI"/>
        </w:rPr>
      </w:pPr>
      <w:r w:rsidRPr="00C165E5"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  <w:t xml:space="preserve">PISNI DEL </w:t>
      </w:r>
    </w:p>
    <w:p w:rsidR="00DC5FC5" w:rsidRDefault="00DC5FC5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</w:p>
    <w:p w:rsidR="008A7F01" w:rsidRDefault="006D1575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Sreda</w:t>
      </w:r>
      <w:r w:rsidR="00EB7D62" w:rsidRPr="00C165E5">
        <w:rPr>
          <w:rFonts w:ascii="Times New Roman" w:eastAsia="Times New Roman" w:hAnsi="Times New Roman"/>
          <w:b/>
          <w:sz w:val="24"/>
          <w:szCs w:val="24"/>
          <w:lang w:eastAsia="sl-SI"/>
        </w:rPr>
        <w:t>, 2</w:t>
      </w:r>
      <w:r w:rsidR="00C012D4">
        <w:rPr>
          <w:rFonts w:ascii="Times New Roman" w:eastAsia="Times New Roman" w:hAnsi="Times New Roman"/>
          <w:b/>
          <w:sz w:val="24"/>
          <w:szCs w:val="24"/>
          <w:lang w:eastAsia="sl-SI"/>
        </w:rPr>
        <w:t>7</w:t>
      </w:r>
      <w:r w:rsidR="00EB7D62" w:rsidRPr="00C165E5">
        <w:rPr>
          <w:rFonts w:ascii="Times New Roman" w:eastAsia="Times New Roman" w:hAnsi="Times New Roman"/>
          <w:b/>
          <w:sz w:val="24"/>
          <w:szCs w:val="24"/>
          <w:lang w:eastAsia="sl-SI"/>
        </w:rPr>
        <w:t>. 5. 20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20</w:t>
      </w:r>
      <w:r w:rsidR="00EB7D62" w:rsidRPr="00C165E5"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 ob </w:t>
      </w:r>
      <w:r w:rsidR="00307268">
        <w:rPr>
          <w:rFonts w:ascii="Times New Roman" w:eastAsia="Times New Roman" w:hAnsi="Times New Roman"/>
          <w:b/>
          <w:sz w:val="24"/>
          <w:szCs w:val="24"/>
          <w:lang w:eastAsia="sl-SI"/>
        </w:rPr>
        <w:t>7</w:t>
      </w:r>
      <w:r w:rsidR="005F0B1E" w:rsidRPr="00C165E5">
        <w:rPr>
          <w:rFonts w:ascii="Times New Roman" w:eastAsia="Times New Roman" w:hAnsi="Times New Roman"/>
          <w:b/>
          <w:sz w:val="24"/>
          <w:szCs w:val="24"/>
          <w:lang w:eastAsia="sl-SI"/>
        </w:rPr>
        <w:t>.</w:t>
      </w:r>
      <w:r w:rsidR="00740046"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="00C165E5" w:rsidRPr="00C165E5"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="00EB7D62" w:rsidRPr="00C165E5"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 </w:t>
      </w:r>
      <w:r w:rsidR="008A7F0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="008A7F0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="008A7F01">
        <w:rPr>
          <w:rFonts w:ascii="Times New Roman" w:eastAsia="Times New Roman" w:hAnsi="Times New Roman"/>
          <w:b/>
          <w:sz w:val="24"/>
          <w:szCs w:val="24"/>
          <w:lang w:eastAsia="sl-SI"/>
        </w:rPr>
        <w:tab/>
        <w:t xml:space="preserve">učilnica št. </w:t>
      </w:r>
      <w:r w:rsidR="00492C10" w:rsidRPr="00492C10">
        <w:rPr>
          <w:rFonts w:ascii="Times New Roman" w:eastAsia="Times New Roman" w:hAnsi="Times New Roman"/>
          <w:b/>
          <w:sz w:val="24"/>
          <w:szCs w:val="24"/>
          <w:lang w:eastAsia="sl-SI"/>
        </w:rPr>
        <w:t>107</w:t>
      </w:r>
      <w:r w:rsidR="008A7F01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</w:p>
    <w:p w:rsidR="00EB7D62" w:rsidRPr="00C165E5" w:rsidRDefault="00A94A5A" w:rsidP="00EB7D6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/>
          <w:sz w:val="24"/>
          <w:szCs w:val="24"/>
          <w:lang w:eastAsia="sl-SI"/>
        </w:rPr>
        <w:t>Nadzorni: Tatjana Mulej</w:t>
      </w:r>
    </w:p>
    <w:p w:rsidR="00361C01" w:rsidRDefault="00361C01" w:rsidP="00EB7D62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AA0975" w:rsidRDefault="00AA0975" w:rsidP="00AA0975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Naloge pripravijo: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Darja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AA0975" w:rsidRDefault="00AA0975" w:rsidP="00AA0975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Jerneja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</w:p>
    <w:p w:rsidR="00AA0975" w:rsidRDefault="00AA0975" w:rsidP="00AA0975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Veronika Žnidaršič</w:t>
      </w:r>
    </w:p>
    <w:p w:rsidR="00AA0975" w:rsidRDefault="00AA0975" w:rsidP="00AA0975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Darja Črv Štepec</w:t>
      </w:r>
    </w:p>
    <w:p w:rsidR="00AA0975" w:rsidRDefault="00AA0975" w:rsidP="00AA0975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Žiga Konjar</w:t>
      </w:r>
    </w:p>
    <w:p w:rsidR="00AA0975" w:rsidRDefault="00AA0975" w:rsidP="00EB7D62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Mirjam Martinuč Bernard</w:t>
      </w:r>
    </w:p>
    <w:p w:rsidR="002030B0" w:rsidRDefault="002030B0" w:rsidP="00EB7D62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EB7D62" w:rsidRPr="00C165E5" w:rsidRDefault="00EB7D62" w:rsidP="00EB7D62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  <w:r w:rsidRPr="00C165E5"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  <w:t>USTNI DEL</w:t>
      </w:r>
      <w:r w:rsidR="00A94A5A"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  <w:t xml:space="preserve"> - isti dan po dogovoru s profesorjem</w:t>
      </w:r>
    </w:p>
    <w:p w:rsidR="00DC5FC5" w:rsidRDefault="00DC5FC5" w:rsidP="00EB7D62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sl-SI"/>
        </w:rPr>
      </w:pPr>
    </w:p>
    <w:p w:rsidR="009D39D3" w:rsidRPr="00EB7D62" w:rsidRDefault="00A94A5A" w:rsidP="009D39D3">
      <w:pPr>
        <w:spacing w:after="0" w:line="240" w:lineRule="auto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KEMIJA</w:t>
      </w:r>
    </w:p>
    <w:p w:rsidR="009D39D3" w:rsidRPr="00A94A5A" w:rsidRDefault="006D1575" w:rsidP="009D39D3">
      <w:pPr>
        <w:spacing w:after="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Sreda</w:t>
      </w:r>
      <w:r w:rsidR="009D39D3"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, 2</w:t>
      </w:r>
      <w:r w:rsidR="00C012D4">
        <w:rPr>
          <w:rFonts w:ascii="Times New Roman" w:eastAsia="Times New Roman" w:hAnsi="Times New Roman"/>
          <w:b/>
          <w:sz w:val="24"/>
          <w:szCs w:val="20"/>
          <w:lang w:eastAsia="sl-SI"/>
        </w:rPr>
        <w:t>7</w:t>
      </w:r>
      <w:r w:rsidR="009D39D3"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.</w:t>
      </w:r>
      <w:r w:rsidR="009D39D3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 w:rsidR="009D39D3"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5.</w:t>
      </w:r>
      <w:r w:rsidR="009D39D3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 w:rsidR="009D39D3"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20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20</w:t>
      </w:r>
      <w:r w:rsidR="00A94A5A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="009D39D3"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="009D39D3"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="009D39D3"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="009D39D3">
        <w:rPr>
          <w:rFonts w:ascii="Times New Roman" w:eastAsia="Times New Roman" w:hAnsi="Times New Roman"/>
          <w:b/>
          <w:sz w:val="24"/>
          <w:szCs w:val="24"/>
          <w:lang w:eastAsia="sl-SI"/>
        </w:rPr>
        <w:t>učilnica</w:t>
      </w:r>
      <w:r w:rsidR="009D39D3"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 št. </w:t>
      </w:r>
      <w:r w:rsidR="00492C10" w:rsidRPr="00492C10">
        <w:rPr>
          <w:rFonts w:ascii="Times New Roman" w:eastAsia="Times New Roman" w:hAnsi="Times New Roman"/>
          <w:b/>
          <w:sz w:val="24"/>
          <w:szCs w:val="24"/>
          <w:lang w:eastAsia="sl-SI"/>
        </w:rPr>
        <w:t>208</w:t>
      </w:r>
    </w:p>
    <w:p w:rsidR="009D39D3" w:rsidRPr="00EB7D62" w:rsidRDefault="009D39D3" w:rsidP="009D39D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9D39D3" w:rsidRDefault="009D39D3" w:rsidP="009D39D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 xml:space="preserve">Spraševalec: </w:t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A94A5A">
        <w:rPr>
          <w:rFonts w:ascii="Times New Roman" w:eastAsia="Times New Roman" w:hAnsi="Times New Roman"/>
          <w:sz w:val="24"/>
          <w:szCs w:val="20"/>
          <w:lang w:eastAsia="sl-SI"/>
        </w:rPr>
        <w:t>Veronika Žnidaršič</w:t>
      </w:r>
    </w:p>
    <w:p w:rsidR="009E5B42" w:rsidRDefault="002030B0" w:rsidP="009E5B42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P</w:t>
      </w:r>
      <w:r w:rsidR="009D39D3" w:rsidRPr="00CE719D">
        <w:rPr>
          <w:rFonts w:ascii="Times New Roman" w:eastAsia="Times New Roman" w:hAnsi="Times New Roman"/>
          <w:sz w:val="24"/>
          <w:szCs w:val="20"/>
          <w:lang w:eastAsia="sl-SI"/>
        </w:rPr>
        <w:t>redsednik:</w:t>
      </w:r>
      <w:r w:rsidR="009D39D3"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9D39D3"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92C10">
        <w:rPr>
          <w:rFonts w:ascii="Times New Roman" w:eastAsia="Times New Roman" w:hAnsi="Times New Roman"/>
          <w:sz w:val="24"/>
          <w:szCs w:val="20"/>
          <w:lang w:eastAsia="sl-SI"/>
        </w:rPr>
        <w:t>določen naknadno</w:t>
      </w:r>
    </w:p>
    <w:p w:rsidR="009D39D3" w:rsidRPr="00CE719D" w:rsidRDefault="009D39D3" w:rsidP="009D39D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92C10">
        <w:rPr>
          <w:rFonts w:ascii="Times New Roman" w:eastAsia="Times New Roman" w:hAnsi="Times New Roman"/>
          <w:sz w:val="24"/>
          <w:szCs w:val="20"/>
          <w:lang w:eastAsia="sl-SI"/>
        </w:rPr>
        <w:t>določen naknadno</w:t>
      </w:r>
    </w:p>
    <w:p w:rsidR="009D39D3" w:rsidRPr="00CE719D" w:rsidRDefault="009D39D3" w:rsidP="009D39D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9D39D3" w:rsidRDefault="009D39D3" w:rsidP="009D39D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2030B0" w:rsidRDefault="002030B0" w:rsidP="009D39D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2030B0" w:rsidRPr="00EB7D62" w:rsidRDefault="00A94A5A" w:rsidP="002030B0">
      <w:pPr>
        <w:spacing w:after="0" w:line="240" w:lineRule="auto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MATEMATIKA</w:t>
      </w:r>
    </w:p>
    <w:p w:rsidR="002030B0" w:rsidRPr="00492C10" w:rsidRDefault="006D1575" w:rsidP="002030B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Sreda</w:t>
      </w:r>
      <w:r w:rsidR="002030B0"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, 2</w:t>
      </w:r>
      <w:r w:rsidR="002030B0">
        <w:rPr>
          <w:rFonts w:ascii="Times New Roman" w:eastAsia="Times New Roman" w:hAnsi="Times New Roman"/>
          <w:b/>
          <w:sz w:val="24"/>
          <w:szCs w:val="20"/>
          <w:lang w:eastAsia="sl-SI"/>
        </w:rPr>
        <w:t>7</w:t>
      </w:r>
      <w:r w:rsidR="002030B0"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.</w:t>
      </w:r>
      <w:r w:rsidR="002030B0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 w:rsidR="002030B0"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5.</w:t>
      </w:r>
      <w:r w:rsidR="002030B0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 w:rsidR="002030B0"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20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20</w:t>
      </w:r>
      <w:r w:rsidR="002030B0"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 w:rsidR="00A94A5A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="002030B0"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="002030B0"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="002030B0"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="002030B0">
        <w:rPr>
          <w:rFonts w:ascii="Times New Roman" w:eastAsia="Times New Roman" w:hAnsi="Times New Roman"/>
          <w:b/>
          <w:sz w:val="24"/>
          <w:szCs w:val="24"/>
          <w:lang w:eastAsia="sl-SI"/>
        </w:rPr>
        <w:t>učilnica</w:t>
      </w:r>
      <w:r w:rsidR="002030B0"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 št. </w:t>
      </w:r>
      <w:r w:rsidR="00492C10" w:rsidRPr="00492C10">
        <w:rPr>
          <w:rFonts w:ascii="Times New Roman" w:eastAsia="Times New Roman" w:hAnsi="Times New Roman"/>
          <w:b/>
          <w:sz w:val="24"/>
          <w:szCs w:val="24"/>
          <w:lang w:eastAsia="sl-SI"/>
        </w:rPr>
        <w:t>102</w:t>
      </w:r>
    </w:p>
    <w:p w:rsidR="002030B0" w:rsidRPr="00EB7D62" w:rsidRDefault="002030B0" w:rsidP="002030B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2030B0" w:rsidRDefault="00A94A5A" w:rsidP="002030B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Spraševalec: </w:t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Darja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A94A5A" w:rsidRDefault="00A94A5A" w:rsidP="002030B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Jerneja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</w:p>
    <w:p w:rsidR="002030B0" w:rsidRDefault="002030B0" w:rsidP="002030B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A94A5A">
        <w:rPr>
          <w:rFonts w:ascii="Times New Roman" w:eastAsia="Times New Roman" w:hAnsi="Times New Roman"/>
          <w:sz w:val="24"/>
          <w:szCs w:val="20"/>
          <w:lang w:eastAsia="sl-SI"/>
        </w:rPr>
        <w:t xml:space="preserve">Jerneja </w:t>
      </w:r>
      <w:proofErr w:type="spellStart"/>
      <w:r w:rsidR="00A94A5A">
        <w:rPr>
          <w:rFonts w:ascii="Times New Roman" w:eastAsia="Times New Roman" w:hAnsi="Times New Roman"/>
          <w:sz w:val="24"/>
          <w:szCs w:val="20"/>
          <w:lang w:eastAsia="sl-SI"/>
        </w:rPr>
        <w:t>Kučina</w:t>
      </w:r>
      <w:proofErr w:type="spellEnd"/>
    </w:p>
    <w:p w:rsidR="00A94A5A" w:rsidRDefault="00A94A5A" w:rsidP="002030B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Darja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Šatej</w:t>
      </w:r>
      <w:proofErr w:type="spellEnd"/>
    </w:p>
    <w:p w:rsidR="002030B0" w:rsidRPr="00492C10" w:rsidRDefault="002030B0" w:rsidP="002030B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92C10" w:rsidRPr="00492C10">
        <w:rPr>
          <w:rFonts w:ascii="Times New Roman" w:eastAsia="Times New Roman" w:hAnsi="Times New Roman"/>
          <w:sz w:val="24"/>
          <w:szCs w:val="20"/>
          <w:lang w:eastAsia="sl-SI"/>
        </w:rPr>
        <w:t xml:space="preserve">določen </w:t>
      </w:r>
      <w:proofErr w:type="spellStart"/>
      <w:r w:rsidR="00492C10" w:rsidRPr="00492C10">
        <w:rPr>
          <w:rFonts w:ascii="Times New Roman" w:eastAsia="Times New Roman" w:hAnsi="Times New Roman"/>
          <w:sz w:val="24"/>
          <w:szCs w:val="20"/>
          <w:lang w:eastAsia="sl-SI"/>
        </w:rPr>
        <w:t>nadnadno</w:t>
      </w:r>
      <w:proofErr w:type="spellEnd"/>
    </w:p>
    <w:p w:rsidR="002030B0" w:rsidRPr="00CE719D" w:rsidRDefault="002030B0" w:rsidP="002030B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2030B0" w:rsidRDefault="002030B0" w:rsidP="002030B0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212342" w:rsidRDefault="00212342" w:rsidP="009D39D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A147BA" w:rsidRDefault="00A147BA" w:rsidP="00212342">
      <w:pPr>
        <w:spacing w:after="0" w:line="240" w:lineRule="auto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AB3240" w:rsidRDefault="00AB3240" w:rsidP="00212342">
      <w:pPr>
        <w:spacing w:after="0" w:line="240" w:lineRule="auto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bookmarkStart w:id="0" w:name="_GoBack"/>
      <w:bookmarkEnd w:id="0"/>
    </w:p>
    <w:p w:rsidR="00A147BA" w:rsidRDefault="00A147BA" w:rsidP="00212342">
      <w:pPr>
        <w:spacing w:after="0" w:line="240" w:lineRule="auto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</w:p>
    <w:p w:rsidR="00212342" w:rsidRPr="00EB7D62" w:rsidRDefault="00A94A5A" w:rsidP="00212342">
      <w:pPr>
        <w:spacing w:after="0" w:line="240" w:lineRule="auto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lastRenderedPageBreak/>
        <w:t>NEMŠČINA</w:t>
      </w:r>
    </w:p>
    <w:p w:rsidR="00212342" w:rsidRPr="00492C10" w:rsidRDefault="006D1575" w:rsidP="0021234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Sreda</w:t>
      </w:r>
      <w:r w:rsidR="00212342"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, 2</w:t>
      </w:r>
      <w:r w:rsidR="00212342">
        <w:rPr>
          <w:rFonts w:ascii="Times New Roman" w:eastAsia="Times New Roman" w:hAnsi="Times New Roman"/>
          <w:b/>
          <w:sz w:val="24"/>
          <w:szCs w:val="20"/>
          <w:lang w:eastAsia="sl-SI"/>
        </w:rPr>
        <w:t>7</w:t>
      </w:r>
      <w:r w:rsidR="00212342"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.</w:t>
      </w:r>
      <w:r w:rsidR="00212342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 w:rsidR="00212342"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5.</w:t>
      </w:r>
      <w:r w:rsidR="00212342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 w:rsidR="00212342"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20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20</w:t>
      </w:r>
      <w:r w:rsidR="00212342"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 w:rsidR="00A94A5A"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="00212342"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="00212342"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="00212342"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="00212342">
        <w:rPr>
          <w:rFonts w:ascii="Times New Roman" w:eastAsia="Times New Roman" w:hAnsi="Times New Roman"/>
          <w:b/>
          <w:sz w:val="24"/>
          <w:szCs w:val="24"/>
          <w:lang w:eastAsia="sl-SI"/>
        </w:rPr>
        <w:t>učilnica</w:t>
      </w:r>
      <w:r w:rsidR="00212342"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 št. </w:t>
      </w:r>
      <w:r w:rsidR="00492C10" w:rsidRPr="00492C10">
        <w:rPr>
          <w:rFonts w:ascii="Times New Roman" w:eastAsia="Times New Roman" w:hAnsi="Times New Roman"/>
          <w:b/>
          <w:sz w:val="24"/>
          <w:szCs w:val="24"/>
          <w:lang w:eastAsia="sl-SI"/>
        </w:rPr>
        <w:t>202</w:t>
      </w:r>
    </w:p>
    <w:p w:rsidR="008A7F01" w:rsidRDefault="008A7F01" w:rsidP="009D39D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8A7F01" w:rsidRPr="00EB7D62" w:rsidRDefault="008A7F01" w:rsidP="008A7F0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8A7F01" w:rsidRDefault="008A7F01" w:rsidP="008A7F0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 xml:space="preserve">Spraševalec: </w:t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A94A5A">
        <w:rPr>
          <w:rFonts w:ascii="Times New Roman" w:eastAsia="Times New Roman" w:hAnsi="Times New Roman"/>
          <w:sz w:val="24"/>
          <w:szCs w:val="20"/>
          <w:lang w:eastAsia="sl-SI"/>
        </w:rPr>
        <w:t>Darja Črv Štepec</w:t>
      </w:r>
    </w:p>
    <w:p w:rsidR="008A7F01" w:rsidRDefault="00AB3240" w:rsidP="008A7F01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P</w:t>
      </w:r>
      <w:r w:rsidR="008A7F01" w:rsidRPr="00CE719D">
        <w:rPr>
          <w:rFonts w:ascii="Times New Roman" w:eastAsia="Times New Roman" w:hAnsi="Times New Roman"/>
          <w:sz w:val="24"/>
          <w:szCs w:val="20"/>
          <w:lang w:eastAsia="sl-SI"/>
        </w:rPr>
        <w:t>redsednik:</w:t>
      </w:r>
      <w:r w:rsidR="008A7F01"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8A7F01"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določen naknadno</w:t>
      </w:r>
    </w:p>
    <w:p w:rsidR="008A7F01" w:rsidRPr="00A94A5A" w:rsidRDefault="008A7F01" w:rsidP="008A7F01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0"/>
          <w:lang w:eastAsia="sl-SI"/>
        </w:rPr>
      </w:pP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92C10" w:rsidRPr="00492C10">
        <w:rPr>
          <w:rFonts w:ascii="Times New Roman" w:eastAsia="Times New Roman" w:hAnsi="Times New Roman"/>
          <w:sz w:val="24"/>
          <w:szCs w:val="20"/>
          <w:lang w:eastAsia="sl-SI"/>
        </w:rPr>
        <w:t>določen naknadno</w:t>
      </w:r>
    </w:p>
    <w:p w:rsidR="008A7F01" w:rsidRDefault="008A7F01" w:rsidP="009D39D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DC5FC5" w:rsidRDefault="008A7F01" w:rsidP="00294F14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A94A5A" w:rsidRDefault="00A94A5A" w:rsidP="00294F14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A94A5A" w:rsidRDefault="00A94A5A" w:rsidP="00294F14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A94A5A" w:rsidRDefault="00A94A5A" w:rsidP="00294F14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A94A5A" w:rsidRDefault="00A94A5A" w:rsidP="00294F14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A94A5A" w:rsidRPr="00EB7D62" w:rsidRDefault="00105D35" w:rsidP="00A94A5A">
      <w:pPr>
        <w:spacing w:after="0" w:line="240" w:lineRule="auto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GEOGRAFIJA</w:t>
      </w:r>
    </w:p>
    <w:p w:rsidR="00A94A5A" w:rsidRPr="00492C10" w:rsidRDefault="00A94A5A" w:rsidP="00A94A5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Sreda</w:t>
      </w:r>
      <w:r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, 2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7</w:t>
      </w:r>
      <w:r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.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5.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20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20</w:t>
      </w:r>
      <w:r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učilnica</w:t>
      </w:r>
      <w:r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 št. </w:t>
      </w:r>
      <w:r w:rsidR="00492C10" w:rsidRPr="00492C10">
        <w:rPr>
          <w:rFonts w:ascii="Times New Roman" w:eastAsia="Times New Roman" w:hAnsi="Times New Roman"/>
          <w:b/>
          <w:sz w:val="24"/>
          <w:szCs w:val="24"/>
          <w:lang w:eastAsia="sl-SI"/>
        </w:rPr>
        <w:t>205</w:t>
      </w:r>
    </w:p>
    <w:p w:rsidR="00A94A5A" w:rsidRDefault="00A94A5A" w:rsidP="00A94A5A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A94A5A" w:rsidRPr="00EB7D62" w:rsidRDefault="00A94A5A" w:rsidP="00A94A5A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A94A5A" w:rsidRDefault="00A94A5A" w:rsidP="00A94A5A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 xml:space="preserve">Spraševalec: </w:t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105D35">
        <w:rPr>
          <w:rFonts w:ascii="Times New Roman" w:eastAsia="Times New Roman" w:hAnsi="Times New Roman"/>
          <w:sz w:val="24"/>
          <w:szCs w:val="20"/>
          <w:lang w:eastAsia="sl-SI"/>
        </w:rPr>
        <w:t>Žiga Konjar</w:t>
      </w:r>
    </w:p>
    <w:p w:rsidR="00105D35" w:rsidRDefault="00105D35" w:rsidP="00A94A5A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Mirjam Martinuč Bernard</w:t>
      </w:r>
    </w:p>
    <w:p w:rsidR="00A94A5A" w:rsidRDefault="00A94A5A" w:rsidP="00A94A5A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>Predsednik:</w:t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105D35">
        <w:rPr>
          <w:rFonts w:ascii="Times New Roman" w:eastAsia="Times New Roman" w:hAnsi="Times New Roman"/>
          <w:sz w:val="24"/>
          <w:szCs w:val="20"/>
          <w:lang w:eastAsia="sl-SI"/>
        </w:rPr>
        <w:t>Mirjam Martinuč Bernard</w:t>
      </w:r>
    </w:p>
    <w:p w:rsidR="00A94A5A" w:rsidRDefault="00A94A5A" w:rsidP="00A94A5A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105D35">
        <w:rPr>
          <w:rFonts w:ascii="Times New Roman" w:eastAsia="Times New Roman" w:hAnsi="Times New Roman"/>
          <w:sz w:val="24"/>
          <w:szCs w:val="20"/>
          <w:lang w:eastAsia="sl-SI"/>
        </w:rPr>
        <w:t>Žiga Konjar</w:t>
      </w:r>
    </w:p>
    <w:p w:rsidR="00A94A5A" w:rsidRPr="00A94A5A" w:rsidRDefault="00A94A5A" w:rsidP="00A94A5A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0"/>
          <w:lang w:eastAsia="sl-SI"/>
        </w:rPr>
      </w:pP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="00492C10" w:rsidRPr="00492C10">
        <w:rPr>
          <w:rFonts w:ascii="Times New Roman" w:eastAsia="Times New Roman" w:hAnsi="Times New Roman"/>
          <w:sz w:val="24"/>
          <w:szCs w:val="20"/>
          <w:lang w:eastAsia="sl-SI"/>
        </w:rPr>
        <w:t>določen naknadno</w:t>
      </w:r>
    </w:p>
    <w:p w:rsidR="00A94A5A" w:rsidRDefault="00A94A5A" w:rsidP="00A94A5A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A94A5A" w:rsidRDefault="00A94A5A" w:rsidP="00A94A5A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FD631C" w:rsidRDefault="00FD631C" w:rsidP="00A94A5A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FD631C" w:rsidRDefault="00FD631C" w:rsidP="00A94A5A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AA0975" w:rsidRDefault="00AA0975" w:rsidP="00A94A5A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AA0975" w:rsidRDefault="00AA0975" w:rsidP="00A94A5A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AA0975" w:rsidRDefault="00AA0975" w:rsidP="00A94A5A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AA0975" w:rsidRDefault="00AA0975" w:rsidP="00A94A5A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AA0975" w:rsidRDefault="00AA0975" w:rsidP="00A94A5A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AA0975" w:rsidRDefault="00AA0975" w:rsidP="00A94A5A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AA0975" w:rsidRDefault="00AA0975" w:rsidP="00A94A5A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AA0975" w:rsidRDefault="00AA0975" w:rsidP="00A94A5A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AA0975" w:rsidRDefault="00AA0975" w:rsidP="00A94A5A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AA0975" w:rsidRDefault="00AA0975" w:rsidP="00A94A5A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AA0975" w:rsidRDefault="00AA0975" w:rsidP="00A94A5A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AA0975" w:rsidRDefault="00AA0975" w:rsidP="00A94A5A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AA0975" w:rsidRDefault="00AA0975" w:rsidP="00A94A5A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AA0975" w:rsidRDefault="00AA0975" w:rsidP="00A94A5A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AA0975" w:rsidRDefault="00AA0975" w:rsidP="00A94A5A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AA0975" w:rsidRDefault="00AA0975" w:rsidP="00A94A5A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AA0975" w:rsidRDefault="00AA0975" w:rsidP="00A94A5A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AA0975" w:rsidRDefault="00AA0975" w:rsidP="00A94A5A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105D35" w:rsidRPr="00FD631C" w:rsidRDefault="00FD631C" w:rsidP="00A94A5A">
      <w:pPr>
        <w:spacing w:after="0" w:line="240" w:lineRule="auto"/>
        <w:rPr>
          <w:rFonts w:ascii="Times New Roman" w:eastAsia="Times New Roman" w:hAnsi="Times New Roman"/>
          <w:sz w:val="36"/>
          <w:szCs w:val="36"/>
          <w:lang w:eastAsia="sl-SI"/>
        </w:rPr>
      </w:pPr>
      <w:r w:rsidRPr="00FD631C">
        <w:rPr>
          <w:rFonts w:ascii="Times New Roman" w:eastAsia="Times New Roman" w:hAnsi="Times New Roman"/>
          <w:b/>
          <w:color w:val="0066FF"/>
          <w:sz w:val="36"/>
          <w:szCs w:val="36"/>
          <w:lang w:eastAsia="sl-SI"/>
        </w:rPr>
        <w:t>ANGLEŠČINA</w:t>
      </w:r>
    </w:p>
    <w:p w:rsidR="00FD631C" w:rsidRDefault="00FD631C" w:rsidP="00FD631C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FD631C" w:rsidRPr="00C165E5" w:rsidRDefault="00FD631C" w:rsidP="00FD631C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sl-SI"/>
        </w:rPr>
      </w:pPr>
      <w:r w:rsidRPr="00C165E5"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  <w:t xml:space="preserve">PISNI DEL  </w:t>
      </w:r>
    </w:p>
    <w:p w:rsidR="00FD631C" w:rsidRDefault="00FD631C" w:rsidP="00FD631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</w:p>
    <w:p w:rsidR="00FD631C" w:rsidRDefault="00FD631C" w:rsidP="00FD631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Četrtek,</w:t>
      </w:r>
      <w:r w:rsidRPr="00C165E5"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 2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8</w:t>
      </w:r>
      <w:r w:rsidRPr="00C165E5">
        <w:rPr>
          <w:rFonts w:ascii="Times New Roman" w:eastAsia="Times New Roman" w:hAnsi="Times New Roman"/>
          <w:b/>
          <w:sz w:val="24"/>
          <w:szCs w:val="24"/>
          <w:lang w:eastAsia="sl-SI"/>
        </w:rPr>
        <w:t>. 5. 20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20</w:t>
      </w:r>
      <w:r w:rsidRPr="00C165E5"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 ob 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7</w:t>
      </w:r>
      <w:r w:rsidRPr="00C165E5">
        <w:rPr>
          <w:rFonts w:ascii="Times New Roman" w:eastAsia="Times New Roman" w:hAnsi="Times New Roman"/>
          <w:b/>
          <w:sz w:val="24"/>
          <w:szCs w:val="24"/>
          <w:lang w:eastAsia="sl-SI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0</w:t>
      </w:r>
      <w:r w:rsidRPr="00C165E5"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0 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ab/>
        <w:t xml:space="preserve">učilnica št. </w:t>
      </w:r>
      <w:r w:rsidR="00492C10" w:rsidRPr="00492C10">
        <w:rPr>
          <w:rFonts w:ascii="Times New Roman" w:eastAsia="Times New Roman" w:hAnsi="Times New Roman"/>
          <w:b/>
          <w:sz w:val="24"/>
          <w:szCs w:val="24"/>
          <w:lang w:eastAsia="sl-SI"/>
        </w:rPr>
        <w:t>205</w:t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</w:p>
    <w:p w:rsidR="00FD631C" w:rsidRDefault="00FD631C" w:rsidP="00FD631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/>
          <w:sz w:val="24"/>
          <w:szCs w:val="24"/>
          <w:lang w:eastAsia="sl-SI"/>
        </w:rPr>
        <w:t xml:space="preserve">Nadzorni: </w:t>
      </w:r>
      <w:r w:rsidR="00492C10">
        <w:rPr>
          <w:rFonts w:ascii="Times New Roman" w:eastAsia="Times New Roman" w:hAnsi="Times New Roman"/>
          <w:sz w:val="24"/>
          <w:szCs w:val="24"/>
          <w:lang w:eastAsia="sl-SI"/>
        </w:rPr>
        <w:t>Milena Gerbec</w:t>
      </w:r>
    </w:p>
    <w:p w:rsidR="00AA0975" w:rsidRDefault="00AA0975" w:rsidP="00FD631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</w:p>
    <w:p w:rsidR="00AA0975" w:rsidRDefault="00AA0975" w:rsidP="00AA0975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 xml:space="preserve">Naloge pripravijo: </w:t>
      </w:r>
      <w:r w:rsidRPr="00FD7221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Tatjana Sitar</w:t>
      </w:r>
    </w:p>
    <w:p w:rsidR="00AA0975" w:rsidRDefault="00AA0975" w:rsidP="00AA0975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Renata Bok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Zelenjak</w:t>
      </w:r>
      <w:proofErr w:type="spellEnd"/>
    </w:p>
    <w:p w:rsidR="00AA0975" w:rsidRPr="00C165E5" w:rsidRDefault="00AA0975" w:rsidP="00FD631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Andreja Kosem Dvoršak</w:t>
      </w:r>
    </w:p>
    <w:p w:rsidR="00FD631C" w:rsidRDefault="00FD631C" w:rsidP="00FD631C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</w:p>
    <w:p w:rsidR="00FD631C" w:rsidRPr="00C165E5" w:rsidRDefault="00FD631C" w:rsidP="00FD631C">
      <w:pPr>
        <w:spacing w:after="0" w:line="240" w:lineRule="auto"/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</w:pPr>
      <w:r w:rsidRPr="00C165E5"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  <w:t>USTNI DEL</w:t>
      </w:r>
      <w:r>
        <w:rPr>
          <w:rFonts w:ascii="Times New Roman" w:eastAsia="Times New Roman" w:hAnsi="Times New Roman"/>
          <w:b/>
          <w:color w:val="0066FF"/>
          <w:sz w:val="32"/>
          <w:szCs w:val="32"/>
          <w:lang w:eastAsia="sl-SI"/>
        </w:rPr>
        <w:t xml:space="preserve"> - isti dan po dogovoru s profesorjem</w:t>
      </w:r>
    </w:p>
    <w:p w:rsidR="00FD631C" w:rsidRDefault="00FD631C" w:rsidP="00FD631C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sl-SI"/>
        </w:rPr>
      </w:pPr>
    </w:p>
    <w:p w:rsidR="00FD631C" w:rsidRPr="00EB7D62" w:rsidRDefault="00FD631C" w:rsidP="00FD631C">
      <w:pPr>
        <w:spacing w:after="0" w:line="240" w:lineRule="auto"/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</w:pPr>
      <w:r>
        <w:rPr>
          <w:rFonts w:ascii="Times New Roman" w:eastAsia="Times New Roman" w:hAnsi="Times New Roman"/>
          <w:b/>
          <w:color w:val="3366FF"/>
          <w:sz w:val="28"/>
          <w:szCs w:val="20"/>
          <w:lang w:eastAsia="sl-SI"/>
        </w:rPr>
        <w:t>ANGLEŠČINA</w:t>
      </w:r>
    </w:p>
    <w:p w:rsidR="00FD631C" w:rsidRPr="00492C10" w:rsidRDefault="00FD631C" w:rsidP="00FD631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Četrtek</w:t>
      </w:r>
      <w:r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, 2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8</w:t>
      </w:r>
      <w:r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.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5.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 xml:space="preserve"> </w:t>
      </w:r>
      <w:r w:rsidRPr="00EB7D62">
        <w:rPr>
          <w:rFonts w:ascii="Times New Roman" w:eastAsia="Times New Roman" w:hAnsi="Times New Roman"/>
          <w:b/>
          <w:sz w:val="24"/>
          <w:szCs w:val="20"/>
          <w:lang w:eastAsia="sl-SI"/>
        </w:rPr>
        <w:t>20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>20</w:t>
      </w:r>
      <w:r>
        <w:rPr>
          <w:rFonts w:ascii="Times New Roman" w:eastAsia="Times New Roman" w:hAnsi="Times New Roman"/>
          <w:b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sl-SI"/>
        </w:rPr>
        <w:t>učilnica</w:t>
      </w:r>
      <w:r w:rsidRPr="00EB7D62">
        <w:rPr>
          <w:rFonts w:ascii="Times New Roman" w:eastAsia="Times New Roman" w:hAnsi="Times New Roman"/>
          <w:b/>
          <w:sz w:val="24"/>
          <w:szCs w:val="24"/>
          <w:lang w:eastAsia="sl-SI"/>
        </w:rPr>
        <w:t xml:space="preserve"> št. </w:t>
      </w:r>
      <w:r w:rsidR="00492C10" w:rsidRPr="00492C10">
        <w:rPr>
          <w:rFonts w:ascii="Times New Roman" w:eastAsia="Times New Roman" w:hAnsi="Times New Roman"/>
          <w:b/>
          <w:sz w:val="24"/>
          <w:szCs w:val="24"/>
          <w:lang w:eastAsia="sl-SI"/>
        </w:rPr>
        <w:t>205</w:t>
      </w:r>
    </w:p>
    <w:p w:rsidR="00FD631C" w:rsidRPr="00A94A5A" w:rsidRDefault="00FD631C" w:rsidP="00FD631C">
      <w:pPr>
        <w:spacing w:after="0" w:line="240" w:lineRule="auto"/>
        <w:rPr>
          <w:rFonts w:ascii="Times New Roman" w:eastAsia="Times New Roman" w:hAnsi="Times New Roman"/>
          <w:b/>
          <w:color w:val="FF0000"/>
          <w:sz w:val="24"/>
          <w:szCs w:val="24"/>
          <w:lang w:eastAsia="sl-SI"/>
        </w:rPr>
      </w:pPr>
    </w:p>
    <w:p w:rsidR="00FD631C" w:rsidRPr="00EB7D62" w:rsidRDefault="00FD631C" w:rsidP="00FD6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>Komisija:</w:t>
      </w:r>
    </w:p>
    <w:p w:rsidR="00FD631C" w:rsidRDefault="00FD631C" w:rsidP="00FD6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 xml:space="preserve">Spraševalec: </w:t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>Andreja Kosem Dvoršak</w:t>
      </w:r>
    </w:p>
    <w:p w:rsidR="00FD631C" w:rsidRDefault="00FD631C" w:rsidP="00FD6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Renata Bok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Zelenjak</w:t>
      </w:r>
      <w:proofErr w:type="spellEnd"/>
    </w:p>
    <w:p w:rsidR="00FD631C" w:rsidRDefault="00FD631C" w:rsidP="00FD6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Tatjana Sitar</w:t>
      </w:r>
    </w:p>
    <w:p w:rsidR="00FD631C" w:rsidRDefault="00FD631C" w:rsidP="00FD6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P</w:t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>redsednik:</w:t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Renata Bok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Zelenjak</w:t>
      </w:r>
      <w:proofErr w:type="spellEnd"/>
    </w:p>
    <w:p w:rsidR="00FD631C" w:rsidRDefault="00FD631C" w:rsidP="00FD6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>Tatjana Sitar</w:t>
      </w:r>
      <w:r w:rsidRPr="00FD631C">
        <w:rPr>
          <w:rFonts w:ascii="Times New Roman" w:eastAsia="Times New Roman" w:hAnsi="Times New Roman"/>
          <w:sz w:val="24"/>
          <w:szCs w:val="20"/>
          <w:lang w:eastAsia="sl-SI"/>
        </w:rPr>
        <w:t xml:space="preserve"> </w:t>
      </w:r>
    </w:p>
    <w:p w:rsidR="00FD631C" w:rsidRDefault="00FD631C" w:rsidP="00FD631C">
      <w:pPr>
        <w:spacing w:after="0" w:line="240" w:lineRule="auto"/>
        <w:ind w:left="1416" w:firstLine="708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Andreja Kosem Dvoršak</w:t>
      </w:r>
    </w:p>
    <w:p w:rsidR="00FD631C" w:rsidRDefault="00FD631C" w:rsidP="00FD6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>Član:</w:t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CE719D"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 xml:space="preserve">Tatjana Sitar </w:t>
      </w:r>
    </w:p>
    <w:p w:rsidR="00FD631C" w:rsidRDefault="00FD631C" w:rsidP="00FD631C">
      <w:pPr>
        <w:spacing w:after="0" w:line="240" w:lineRule="auto"/>
        <w:ind w:left="1416" w:firstLine="708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Andreja Kosem Dvoršak</w:t>
      </w:r>
    </w:p>
    <w:p w:rsidR="00FD631C" w:rsidRDefault="00FD631C" w:rsidP="00FD6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Renata Bok </w:t>
      </w:r>
      <w:proofErr w:type="spellStart"/>
      <w:r>
        <w:rPr>
          <w:rFonts w:ascii="Times New Roman" w:eastAsia="Times New Roman" w:hAnsi="Times New Roman"/>
          <w:sz w:val="24"/>
          <w:szCs w:val="20"/>
          <w:lang w:eastAsia="sl-SI"/>
        </w:rPr>
        <w:t>Zelenjak</w:t>
      </w:r>
      <w:proofErr w:type="spellEnd"/>
    </w:p>
    <w:p w:rsidR="00FD631C" w:rsidRDefault="00FD631C" w:rsidP="00FD6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  <w:r>
        <w:rPr>
          <w:rFonts w:ascii="Times New Roman" w:eastAsia="Times New Roman" w:hAnsi="Times New Roman"/>
          <w:sz w:val="24"/>
          <w:szCs w:val="20"/>
          <w:lang w:eastAsia="sl-SI"/>
        </w:rPr>
        <w:tab/>
      </w:r>
    </w:p>
    <w:p w:rsidR="00FD631C" w:rsidRPr="00CE719D" w:rsidRDefault="00FD631C" w:rsidP="00FD6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FD631C" w:rsidRPr="00CE719D" w:rsidRDefault="00FD631C" w:rsidP="00FD6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FD631C" w:rsidRDefault="00FD631C" w:rsidP="00FD631C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  <w:r>
        <w:rPr>
          <w:rFonts w:ascii="Times New Roman" w:eastAsia="Times New Roman" w:hAnsi="Times New Roman"/>
          <w:sz w:val="24"/>
          <w:szCs w:val="20"/>
          <w:lang w:eastAsia="sl-SI"/>
        </w:rPr>
        <w:t>Vsi prijavljeni kandidati.</w:t>
      </w:r>
    </w:p>
    <w:p w:rsidR="00105D35" w:rsidRDefault="00105D35" w:rsidP="00A94A5A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105D35" w:rsidRDefault="00105D35" w:rsidP="00A94A5A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105D35" w:rsidRDefault="00105D35" w:rsidP="00A94A5A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6A3982" w:rsidRDefault="006A3982" w:rsidP="00294F14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sl-SI"/>
        </w:rPr>
      </w:pPr>
    </w:p>
    <w:p w:rsidR="00EB7D62" w:rsidRPr="00EB7D62" w:rsidRDefault="00EB7D62" w:rsidP="00EB7D62">
      <w:pPr>
        <w:spacing w:after="0" w:line="240" w:lineRule="auto"/>
        <w:ind w:firstLine="705"/>
        <w:rPr>
          <w:rFonts w:ascii="Times New Roman" w:eastAsia="Times New Roman" w:hAnsi="Times New Roman"/>
          <w:sz w:val="24"/>
          <w:szCs w:val="20"/>
          <w:lang w:eastAsia="sl-SI"/>
        </w:rPr>
      </w:pP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  <w:t>Ravnateljica</w:t>
      </w:r>
    </w:p>
    <w:p w:rsidR="00817319" w:rsidRPr="001E6B9A" w:rsidRDefault="00EB7D62" w:rsidP="00EB7D62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sl-SI"/>
        </w:rPr>
      </w:pP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</w:r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ab/>
        <w:t xml:space="preserve">mag. Lidija </w:t>
      </w:r>
      <w:proofErr w:type="spellStart"/>
      <w:r w:rsidRPr="00EB7D62">
        <w:rPr>
          <w:rFonts w:ascii="Times New Roman" w:eastAsia="Times New Roman" w:hAnsi="Times New Roman"/>
          <w:sz w:val="24"/>
          <w:szCs w:val="20"/>
          <w:lang w:eastAsia="sl-SI"/>
        </w:rPr>
        <w:t>Dornig</w:t>
      </w:r>
      <w:proofErr w:type="spellEnd"/>
    </w:p>
    <w:sectPr w:rsidR="00817319" w:rsidRPr="001E6B9A" w:rsidSect="001439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851" w:bottom="1021" w:left="85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B2F" w:rsidRDefault="00CD7B2F" w:rsidP="007C1DF8">
      <w:pPr>
        <w:spacing w:after="0" w:line="240" w:lineRule="auto"/>
      </w:pPr>
      <w:r>
        <w:separator/>
      </w:r>
    </w:p>
  </w:endnote>
  <w:endnote w:type="continuationSeparator" w:id="0">
    <w:p w:rsidR="00CD7B2F" w:rsidRDefault="00CD7B2F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7C1DF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56465D">
    <w:pPr>
      <w:pStyle w:val="Noga"/>
    </w:pPr>
    <w:r>
      <w:rPr>
        <w:noProof/>
        <w:lang w:eastAsia="sl-SI"/>
      </w:rPr>
      <w:drawing>
        <wp:inline distT="0" distB="0" distL="0" distR="0" wp14:anchorId="491EA8A8" wp14:editId="383910D2">
          <wp:extent cx="6482080" cy="274320"/>
          <wp:effectExtent l="0" t="0" r="0" b="0"/>
          <wp:docPr id="1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208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7C1DF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B2F" w:rsidRDefault="00CD7B2F" w:rsidP="007C1DF8">
      <w:pPr>
        <w:spacing w:after="0" w:line="240" w:lineRule="auto"/>
      </w:pPr>
      <w:r>
        <w:separator/>
      </w:r>
    </w:p>
  </w:footnote>
  <w:footnote w:type="continuationSeparator" w:id="0">
    <w:p w:rsidR="00CD7B2F" w:rsidRDefault="00CD7B2F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7C1DF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Pr="007C1DF8" w:rsidRDefault="0056465D" w:rsidP="007C1DF8">
    <w:pPr>
      <w:pStyle w:val="Glava"/>
      <w:ind w:right="-144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58568620" wp14:editId="0A64690C">
          <wp:simplePos x="0" y="0"/>
          <wp:positionH relativeFrom="column">
            <wp:posOffset>2455545</wp:posOffset>
          </wp:positionH>
          <wp:positionV relativeFrom="paragraph">
            <wp:posOffset>-4445</wp:posOffset>
          </wp:positionV>
          <wp:extent cx="1449070" cy="721360"/>
          <wp:effectExtent l="0" t="0" r="0" b="2540"/>
          <wp:wrapTopAndBottom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Default="007C1DF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53E67"/>
    <w:multiLevelType w:val="hybridMultilevel"/>
    <w:tmpl w:val="E62CDF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BB18BC"/>
    <w:multiLevelType w:val="multilevel"/>
    <w:tmpl w:val="282EF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4E26B3"/>
    <w:multiLevelType w:val="hybridMultilevel"/>
    <w:tmpl w:val="8FFE6F4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1A416AF"/>
    <w:multiLevelType w:val="singleLevel"/>
    <w:tmpl w:val="E4286A9E"/>
    <w:lvl w:ilvl="0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6D756E34"/>
    <w:multiLevelType w:val="hybridMultilevel"/>
    <w:tmpl w:val="95D6D38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65D"/>
    <w:rsid w:val="00034CD5"/>
    <w:rsid w:val="00051F28"/>
    <w:rsid w:val="000A2EC8"/>
    <w:rsid w:val="00105D35"/>
    <w:rsid w:val="00143939"/>
    <w:rsid w:val="001B7B40"/>
    <w:rsid w:val="001C76D0"/>
    <w:rsid w:val="001E6B9A"/>
    <w:rsid w:val="002030B0"/>
    <w:rsid w:val="00212342"/>
    <w:rsid w:val="00234B3C"/>
    <w:rsid w:val="00273B8F"/>
    <w:rsid w:val="00294F14"/>
    <w:rsid w:val="00307268"/>
    <w:rsid w:val="00314BA1"/>
    <w:rsid w:val="00361C01"/>
    <w:rsid w:val="003C75D9"/>
    <w:rsid w:val="0046047E"/>
    <w:rsid w:val="00462013"/>
    <w:rsid w:val="00482DBB"/>
    <w:rsid w:val="00492C10"/>
    <w:rsid w:val="00525434"/>
    <w:rsid w:val="0056465D"/>
    <w:rsid w:val="005729C8"/>
    <w:rsid w:val="005778F1"/>
    <w:rsid w:val="00594490"/>
    <w:rsid w:val="005B1FA9"/>
    <w:rsid w:val="005B6E12"/>
    <w:rsid w:val="005F0B1E"/>
    <w:rsid w:val="00615D7C"/>
    <w:rsid w:val="00626B95"/>
    <w:rsid w:val="00680F7C"/>
    <w:rsid w:val="00682251"/>
    <w:rsid w:val="006A3982"/>
    <w:rsid w:val="006A48AB"/>
    <w:rsid w:val="006D1575"/>
    <w:rsid w:val="006E73EA"/>
    <w:rsid w:val="006F53CD"/>
    <w:rsid w:val="00740046"/>
    <w:rsid w:val="00742AE3"/>
    <w:rsid w:val="00750963"/>
    <w:rsid w:val="007B41FB"/>
    <w:rsid w:val="007C1DF8"/>
    <w:rsid w:val="007C6081"/>
    <w:rsid w:val="007E2F5E"/>
    <w:rsid w:val="00817319"/>
    <w:rsid w:val="0084527E"/>
    <w:rsid w:val="00880563"/>
    <w:rsid w:val="008A7F01"/>
    <w:rsid w:val="009D39D3"/>
    <w:rsid w:val="009E5B42"/>
    <w:rsid w:val="009E780F"/>
    <w:rsid w:val="009F178F"/>
    <w:rsid w:val="00A147BA"/>
    <w:rsid w:val="00A36928"/>
    <w:rsid w:val="00A94A5A"/>
    <w:rsid w:val="00AA0975"/>
    <w:rsid w:val="00AB3240"/>
    <w:rsid w:val="00B27EE9"/>
    <w:rsid w:val="00C012D4"/>
    <w:rsid w:val="00C165E5"/>
    <w:rsid w:val="00C33500"/>
    <w:rsid w:val="00C33D02"/>
    <w:rsid w:val="00C53EC7"/>
    <w:rsid w:val="00C64081"/>
    <w:rsid w:val="00CD7B2F"/>
    <w:rsid w:val="00CE719D"/>
    <w:rsid w:val="00D400CA"/>
    <w:rsid w:val="00D47D41"/>
    <w:rsid w:val="00D83740"/>
    <w:rsid w:val="00D83FFB"/>
    <w:rsid w:val="00D845A1"/>
    <w:rsid w:val="00D91CFE"/>
    <w:rsid w:val="00DC5FC5"/>
    <w:rsid w:val="00E20E25"/>
    <w:rsid w:val="00E75D0F"/>
    <w:rsid w:val="00EB7D62"/>
    <w:rsid w:val="00F63AB7"/>
    <w:rsid w:val="00FA6DB8"/>
    <w:rsid w:val="00FD4FC6"/>
    <w:rsid w:val="00FD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0A4F98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7C1DF8"/>
  </w:style>
  <w:style w:type="paragraph" w:styleId="Noga">
    <w:name w:val="footer"/>
    <w:basedOn w:val="Navaden"/>
    <w:link w:val="NogaZnak"/>
    <w:uiPriority w:val="99"/>
    <w:semiHidden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173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4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81E7D-65F3-416B-86ED-8CE58169D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Predmetni in popravni izpiti, 27. in 28. 5. 2020</Template>
  <TotalTime>54</TotalTime>
  <Pages>3</Pages>
  <Words>275</Words>
  <Characters>1570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Šolstvo in Šport</Company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andrej</dc:creator>
  <cp:lastModifiedBy>Varja Butinar</cp:lastModifiedBy>
  <cp:revision>9</cp:revision>
  <cp:lastPrinted>2020-05-25T09:23:00Z</cp:lastPrinted>
  <dcterms:created xsi:type="dcterms:W3CDTF">2020-05-20T10:51:00Z</dcterms:created>
  <dcterms:modified xsi:type="dcterms:W3CDTF">2020-05-25T09:23:00Z</dcterms:modified>
</cp:coreProperties>
</file>