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928" w:rsidRPr="001E6B9A" w:rsidRDefault="00A36928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AB7" w:rsidRPr="001E6B9A" w:rsidRDefault="00F63AB7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613"/>
      </w:tblGrid>
      <w:tr w:rsidR="00EB7D62" w:rsidRPr="00EB7D62" w:rsidTr="0046012F">
        <w:trPr>
          <w:trHeight w:val="627"/>
        </w:trPr>
        <w:tc>
          <w:tcPr>
            <w:tcW w:w="5599" w:type="dxa"/>
          </w:tcPr>
          <w:p w:rsidR="00EB7D62" w:rsidRPr="00EB7D62" w:rsidRDefault="00F63AB7" w:rsidP="00EB7D6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sz w:val="24"/>
                <w:szCs w:val="20"/>
                <w:lang w:eastAsia="sl-SI"/>
              </w:rPr>
            </w:pP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613" w:type="dxa"/>
          </w:tcPr>
          <w:p w:rsidR="00D01589" w:rsidRDefault="00EB7D62" w:rsidP="00D015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</w:pPr>
            <w:r w:rsidRPr="00EB7D62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</w:t>
            </w:r>
            <w:r w:rsidRPr="00EB7D6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Številka:</w:t>
            </w:r>
            <w:r w:rsidR="00577ABD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</w:t>
            </w:r>
            <w:r w:rsidR="00B265FE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60323-1/2015-2</w:t>
            </w:r>
          </w:p>
          <w:p w:rsidR="00EB7D62" w:rsidRPr="00EB7D62" w:rsidRDefault="00EB7D62" w:rsidP="00B265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</w:pPr>
            <w:r w:rsidRPr="00EB7D6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               Datum: 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</w:t>
            </w:r>
            <w:r w:rsidR="00D01589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1</w:t>
            </w:r>
            <w:r w:rsidR="00577ABD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8</w:t>
            </w:r>
            <w:r w:rsidR="00D01589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. 6. 201</w:t>
            </w:r>
            <w:r w:rsidR="00B265FE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5</w:t>
            </w:r>
            <w:r w:rsidRPr="00EB7D6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 </w:t>
            </w:r>
          </w:p>
        </w:tc>
      </w:tr>
    </w:tbl>
    <w:p w:rsidR="00EB7D62" w:rsidRPr="00D01589" w:rsidRDefault="00D01589" w:rsidP="00EB7D62">
      <w:pPr>
        <w:spacing w:after="0" w:line="240" w:lineRule="auto"/>
        <w:rPr>
          <w:rFonts w:ascii="Times New Roman" w:eastAsia="Times New Roman" w:hAnsi="Times New Roman"/>
          <w:b/>
          <w:sz w:val="48"/>
          <w:szCs w:val="48"/>
          <w:lang w:eastAsia="sl-SI"/>
        </w:rPr>
      </w:pPr>
      <w:r w:rsidRPr="00D01589">
        <w:rPr>
          <w:rFonts w:ascii="Times New Roman" w:eastAsia="Times New Roman" w:hAnsi="Times New Roman"/>
          <w:b/>
          <w:sz w:val="48"/>
          <w:szCs w:val="48"/>
          <w:lang w:eastAsia="sl-SI"/>
        </w:rPr>
        <w:t>PRIPRAVA NA IZPITE</w:t>
      </w:r>
    </w:p>
    <w:p w:rsidR="00EB7D62" w:rsidRDefault="00EB7D62" w:rsidP="00EB7D62">
      <w:pPr>
        <w:spacing w:after="0" w:line="240" w:lineRule="auto"/>
        <w:rPr>
          <w:rFonts w:ascii="Times New Roman" w:eastAsia="Times New Roman" w:hAnsi="Times New Roman"/>
          <w:b/>
          <w:sz w:val="32"/>
          <w:szCs w:val="20"/>
          <w:lang w:eastAsia="sl-SI"/>
        </w:rPr>
      </w:pPr>
    </w:p>
    <w:p w:rsidR="00EB7D62" w:rsidRPr="004534DF" w:rsidRDefault="00275B77" w:rsidP="00EB7D62">
      <w:pPr>
        <w:spacing w:after="0" w:line="240" w:lineRule="auto"/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</w:pP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PONEDELJEK</w:t>
      </w:r>
      <w:r w:rsidR="00D01589"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, 2</w:t>
      </w: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2</w:t>
      </w:r>
      <w:r w:rsidR="00D01589"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. 6. 201</w:t>
      </w: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5</w:t>
      </w:r>
    </w:p>
    <w:p w:rsidR="00EB7D62" w:rsidRPr="00665081" w:rsidRDefault="00D01589" w:rsidP="00EB7D62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 w:rsidR="00275B77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10.55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 w:rsidR="00275B77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11.40</w:t>
      </w:r>
    </w:p>
    <w:p w:rsidR="00EB7D62" w:rsidRDefault="00EB7D62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D01589" w:rsidRDefault="00275B77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SLOVENŠČINA</w:t>
      </w:r>
      <w:r w:rsidR="000D3D7D">
        <w:rPr>
          <w:rFonts w:ascii="Times New Roman" w:eastAsia="Times New Roman" w:hAnsi="Times New Roman"/>
          <w:b/>
          <w:sz w:val="24"/>
          <w:szCs w:val="20"/>
          <w:lang w:eastAsia="sl-SI"/>
        </w:rPr>
        <w:t>, 3.A in 3.Š</w:t>
      </w:r>
    </w:p>
    <w:p w:rsidR="00D01589" w:rsidRDefault="00D01589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učilnica </w:t>
      </w:r>
      <w:r w:rsidR="00275B77">
        <w:rPr>
          <w:rFonts w:ascii="Times New Roman" w:eastAsia="Times New Roman" w:hAnsi="Times New Roman"/>
          <w:b/>
          <w:sz w:val="24"/>
          <w:szCs w:val="20"/>
          <w:lang w:eastAsia="sl-SI"/>
        </w:rPr>
        <w:t>404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="00275B77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Marija </w:t>
      </w:r>
      <w:proofErr w:type="spellStart"/>
      <w:r w:rsidR="00275B77">
        <w:rPr>
          <w:rFonts w:ascii="Times New Roman" w:eastAsia="Times New Roman" w:hAnsi="Times New Roman"/>
          <w:b/>
          <w:sz w:val="24"/>
          <w:szCs w:val="20"/>
          <w:lang w:eastAsia="sl-SI"/>
        </w:rPr>
        <w:t>Palovšnik</w:t>
      </w:r>
      <w:proofErr w:type="spellEnd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275B77" w:rsidRDefault="00275B77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275B77" w:rsidRDefault="00275B77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SLOVENŠČINA</w:t>
      </w:r>
      <w:r w:rsidR="000D3D7D">
        <w:rPr>
          <w:rFonts w:ascii="Times New Roman" w:eastAsia="Times New Roman" w:hAnsi="Times New Roman"/>
          <w:b/>
          <w:sz w:val="24"/>
          <w:szCs w:val="20"/>
          <w:lang w:eastAsia="sl-SI"/>
        </w:rPr>
        <w:t>, 2.Š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275B77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</w:t>
      </w:r>
      <w:r w:rsidR="00275B77">
        <w:rPr>
          <w:rFonts w:ascii="Times New Roman" w:eastAsia="Times New Roman" w:hAnsi="Times New Roman"/>
          <w:b/>
          <w:sz w:val="24"/>
          <w:szCs w:val="20"/>
          <w:lang w:eastAsia="sl-SI"/>
        </w:rPr>
        <w:t>čilnica 102</w:t>
      </w:r>
      <w:r w:rsidRPr="000D3D7D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Javorski Lucija, prof.</w:t>
      </w: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GEOGRAFIJA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202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Žiga Konjar, prof.</w:t>
      </w: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GEOGRAFIJA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205</w:t>
      </w:r>
      <w:r w:rsidRPr="000D3D7D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Mirjam Martinuč Bernard, prof.</w:t>
      </w: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NEMŠČINA, 3. letnik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409</w:t>
      </w:r>
      <w:r w:rsidRPr="000D3D7D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Milica Kos </w:t>
      </w:r>
      <w:proofErr w:type="spellStart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Tancar</w:t>
      </w:r>
      <w:proofErr w:type="spellEnd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ZGODOVINA</w:t>
      </w: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202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Nataša Meglič, prof.</w:t>
      </w: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0D3D7D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D01589" w:rsidRPr="00665081" w:rsidRDefault="00D01589" w:rsidP="00EB7D62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od 1</w:t>
      </w:r>
      <w:r w:rsidR="000D3D7D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 w:rsidR="000D3D7D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45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1</w:t>
      </w:r>
      <w:r w:rsidR="000D3D7D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2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 w:rsidR="000D3D7D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30</w:t>
      </w:r>
    </w:p>
    <w:p w:rsidR="00665081" w:rsidRDefault="00665081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D01589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SLOVENŠČINA, 2.B in 3.B</w:t>
      </w:r>
    </w:p>
    <w:p w:rsidR="00D01589" w:rsidRDefault="00D01589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učilnica </w:t>
      </w:r>
      <w:r w:rsidR="000D3D7D">
        <w:rPr>
          <w:rFonts w:ascii="Times New Roman" w:eastAsia="Times New Roman" w:hAnsi="Times New Roman"/>
          <w:b/>
          <w:sz w:val="24"/>
          <w:szCs w:val="20"/>
          <w:lang w:eastAsia="sl-SI"/>
        </w:rPr>
        <w:t>404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="000D3D7D">
        <w:rPr>
          <w:rFonts w:ascii="Times New Roman" w:eastAsia="Times New Roman" w:hAnsi="Times New Roman"/>
          <w:b/>
          <w:sz w:val="24"/>
          <w:szCs w:val="20"/>
          <w:lang w:eastAsia="sl-SI"/>
        </w:rPr>
        <w:t>Nada Legat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D01589" w:rsidRDefault="00D01589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D01589" w:rsidRDefault="000D3D7D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FIZIKA, 1.B</w:t>
      </w:r>
    </w:p>
    <w:p w:rsidR="00D01589" w:rsidRDefault="00D01589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učilnica </w:t>
      </w:r>
      <w:r w:rsidR="00D62C77">
        <w:rPr>
          <w:rFonts w:ascii="Times New Roman" w:eastAsia="Times New Roman" w:hAnsi="Times New Roman"/>
          <w:b/>
          <w:sz w:val="24"/>
          <w:szCs w:val="20"/>
          <w:lang w:eastAsia="sl-SI"/>
        </w:rPr>
        <w:t>30</w:t>
      </w:r>
      <w:r w:rsidR="000A4EFC">
        <w:rPr>
          <w:rFonts w:ascii="Times New Roman" w:eastAsia="Times New Roman" w:hAnsi="Times New Roman"/>
          <w:b/>
          <w:sz w:val="24"/>
          <w:szCs w:val="20"/>
          <w:lang w:eastAsia="sl-SI"/>
        </w:rPr>
        <w:t>5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="000A4EFC">
        <w:rPr>
          <w:rFonts w:ascii="Times New Roman" w:eastAsia="Times New Roman" w:hAnsi="Times New Roman"/>
          <w:b/>
          <w:sz w:val="24"/>
          <w:szCs w:val="20"/>
          <w:lang w:eastAsia="sl-SI"/>
        </w:rPr>
        <w:t>Matej Erjavec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0A4EFC" w:rsidRDefault="000A4EFC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0A4EFC" w:rsidRDefault="000A4EFC" w:rsidP="000A4EF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FIZIKA, 2.A, 2.B in 3.B</w:t>
      </w:r>
    </w:p>
    <w:p w:rsidR="000A4EFC" w:rsidRDefault="000A4EFC" w:rsidP="000A4EF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učilnica </w:t>
      </w:r>
      <w:r w:rsidRPr="0087442B">
        <w:rPr>
          <w:rFonts w:ascii="Times New Roman" w:eastAsia="Times New Roman" w:hAnsi="Times New Roman"/>
          <w:b/>
          <w:sz w:val="24"/>
          <w:szCs w:val="20"/>
          <w:lang w:eastAsia="sl-SI"/>
        </w:rPr>
        <w:t>30</w:t>
      </w:r>
      <w:r w:rsidR="0087442B" w:rsidRPr="0087442B">
        <w:rPr>
          <w:rFonts w:ascii="Times New Roman" w:eastAsia="Times New Roman" w:hAnsi="Times New Roman"/>
          <w:b/>
          <w:sz w:val="24"/>
          <w:szCs w:val="20"/>
          <w:lang w:eastAsia="sl-SI"/>
        </w:rPr>
        <w:t>3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="003A14FC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Jože </w:t>
      </w:r>
      <w:proofErr w:type="spellStart"/>
      <w:r w:rsidR="003A14FC">
        <w:rPr>
          <w:rFonts w:ascii="Times New Roman" w:eastAsia="Times New Roman" w:hAnsi="Times New Roman"/>
          <w:b/>
          <w:sz w:val="24"/>
          <w:szCs w:val="20"/>
          <w:lang w:eastAsia="sl-SI"/>
        </w:rPr>
        <w:t>Povšin</w:t>
      </w:r>
      <w:proofErr w:type="spellEnd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0A4EFC" w:rsidRDefault="000A4EFC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D01589" w:rsidRDefault="00D01589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59036A" w:rsidRPr="00665081" w:rsidRDefault="0059036A" w:rsidP="0059036A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od 1</w:t>
      </w:r>
      <w:r w:rsidR="00561AD6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2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 w:rsidR="00561AD6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30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1</w:t>
      </w:r>
      <w:r w:rsidR="00561AD6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3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 w:rsidR="00561AD6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15</w:t>
      </w:r>
    </w:p>
    <w:p w:rsidR="0059036A" w:rsidRDefault="0059036A" w:rsidP="0059036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561AD6" w:rsidRDefault="00561AD6" w:rsidP="00561AD6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FIZIKA, 3.A, 3.C in 3.Š</w:t>
      </w:r>
    </w:p>
    <w:p w:rsidR="00561AD6" w:rsidRDefault="00561AD6" w:rsidP="00561AD6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305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Matej Erjavec, prof.</w:t>
      </w:r>
    </w:p>
    <w:p w:rsidR="00561AD6" w:rsidRDefault="00561AD6" w:rsidP="00561AD6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561AD6" w:rsidRDefault="00561AD6" w:rsidP="00561AD6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bookmarkStart w:id="0" w:name="_GoBack"/>
    </w:p>
    <w:bookmarkEnd w:id="0"/>
    <w:p w:rsidR="00561AD6" w:rsidRDefault="00561AD6" w:rsidP="00561AD6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561AD6" w:rsidRDefault="00561AD6" w:rsidP="00561AD6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561AD6" w:rsidRPr="004534DF" w:rsidRDefault="00561AD6" w:rsidP="00561AD6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</w:pP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lastRenderedPageBreak/>
        <w:t>TOREK</w:t>
      </w:r>
      <w:r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, 2</w:t>
      </w: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3</w:t>
      </w:r>
      <w:r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. 6. 201</w:t>
      </w: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5</w:t>
      </w:r>
    </w:p>
    <w:p w:rsidR="00561AD6" w:rsidRDefault="00561AD6" w:rsidP="00561AD6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704A8F" w:rsidRDefault="00704A8F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ANGLEŠČINA </w:t>
      </w:r>
      <w:r w:rsidR="00561AD6">
        <w:rPr>
          <w:rFonts w:ascii="Times New Roman" w:eastAsia="Times New Roman" w:hAnsi="Times New Roman"/>
          <w:b/>
          <w:sz w:val="24"/>
          <w:szCs w:val="20"/>
          <w:lang w:eastAsia="sl-SI"/>
        </w:rPr>
        <w:t>, 3.A</w:t>
      </w:r>
    </w:p>
    <w:p w:rsidR="00704A8F" w:rsidRDefault="00704A8F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106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Renata Bok </w:t>
      </w:r>
      <w:proofErr w:type="spellStart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Zelenjak</w:t>
      </w:r>
      <w:proofErr w:type="spellEnd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704A8F" w:rsidRDefault="00704A8F" w:rsidP="0059036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D62C77" w:rsidRDefault="00561AD6" w:rsidP="00D62C7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MATEMATIKA, 2.A in 2.B</w:t>
      </w:r>
    </w:p>
    <w:p w:rsidR="00D62C77" w:rsidRDefault="00D62C77" w:rsidP="00D62C7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30</w:t>
      </w:r>
      <w:r w:rsidR="00633F32"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="00633F32">
        <w:rPr>
          <w:rFonts w:ascii="Times New Roman" w:eastAsia="Times New Roman" w:hAnsi="Times New Roman"/>
          <w:b/>
          <w:sz w:val="24"/>
          <w:szCs w:val="20"/>
          <w:lang w:eastAsia="sl-SI"/>
        </w:rPr>
        <w:t>Ana Miler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633F40" w:rsidRDefault="00633F40" w:rsidP="00D62C7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59036A" w:rsidRPr="00665081" w:rsidRDefault="0059036A" w:rsidP="0059036A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 w:rsidR="002C103A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8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 w:rsidR="002C103A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30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 w:rsidR="002C103A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9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 w:rsidR="002C103A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15</w:t>
      </w:r>
    </w:p>
    <w:p w:rsidR="0059036A" w:rsidRDefault="0059036A" w:rsidP="0059036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D62C77" w:rsidRDefault="002C103A" w:rsidP="00D62C7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ITALIJANŠČINA</w:t>
      </w:r>
    </w:p>
    <w:p w:rsidR="00D62C77" w:rsidRDefault="00D62C77" w:rsidP="00D62C7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učilnica </w:t>
      </w:r>
      <w:r w:rsidR="002C103A">
        <w:rPr>
          <w:rFonts w:ascii="Times New Roman" w:eastAsia="Times New Roman" w:hAnsi="Times New Roman"/>
          <w:b/>
          <w:sz w:val="24"/>
          <w:szCs w:val="20"/>
          <w:lang w:eastAsia="sl-SI"/>
        </w:rPr>
        <w:t>107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="002C103A">
        <w:rPr>
          <w:rFonts w:ascii="Times New Roman" w:eastAsia="Times New Roman" w:hAnsi="Times New Roman"/>
          <w:b/>
          <w:sz w:val="24"/>
          <w:szCs w:val="20"/>
          <w:lang w:eastAsia="sl-SI"/>
        </w:rPr>
        <w:t>Andreja Kosem Dvoršak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2C103A" w:rsidRDefault="002C103A" w:rsidP="00D62C7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ANGLEŠČINA, 3. letnik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105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Tatjana Sitar, prof.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MATEMATIKA, 3.A in 3.Š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405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Darja </w:t>
      </w:r>
      <w:proofErr w:type="spellStart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Šatej</w:t>
      </w:r>
      <w:proofErr w:type="spellEnd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MATEMATIKA, 2.A in 2.B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308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Ana Miler, prof.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ANGLEŠČINA, 1. letnik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106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Tina Mulec, prof.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704A8F" w:rsidRPr="00665081" w:rsidRDefault="00704A8F" w:rsidP="00704A8F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od 9.20 do 10.05</w:t>
      </w:r>
    </w:p>
    <w:p w:rsidR="00704A8F" w:rsidRDefault="00704A8F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ITALIJANŠČINA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107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Andreja Kosem Dvoršak, prof.</w:t>
      </w:r>
    </w:p>
    <w:p w:rsidR="002C103A" w:rsidRDefault="002C103A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ANGLEŠČINA, 3. letnik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105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Tatjana Sitar, prof.</w:t>
      </w:r>
    </w:p>
    <w:p w:rsidR="002C103A" w:rsidRDefault="002C103A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ANGLEŠČINA, 1. letnik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106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Tina Mulec, prof.</w:t>
      </w:r>
    </w:p>
    <w:p w:rsidR="002C103A" w:rsidRDefault="002C103A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MATEMATIKA, 3.A in 3.Š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405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Darja </w:t>
      </w:r>
      <w:proofErr w:type="spellStart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Šatej</w:t>
      </w:r>
      <w:proofErr w:type="spellEnd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2C103A" w:rsidRDefault="002C103A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MATEMATIKA, 2.A in 2.B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308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Ana Miler, prof.</w:t>
      </w:r>
    </w:p>
    <w:p w:rsidR="002C103A" w:rsidRDefault="002C103A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704A8F" w:rsidRPr="00704A8F" w:rsidRDefault="002C103A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BIOLOGIJA</w:t>
      </w:r>
    </w:p>
    <w:p w:rsidR="00704A8F" w:rsidRPr="00704A8F" w:rsidRDefault="00704A8F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704A8F">
        <w:rPr>
          <w:rFonts w:ascii="Times New Roman" w:eastAsia="Times New Roman" w:hAnsi="Times New Roman"/>
          <w:b/>
          <w:sz w:val="24"/>
          <w:szCs w:val="24"/>
          <w:lang w:eastAsia="sl-SI"/>
        </w:rPr>
        <w:t>učilnica 2</w:t>
      </w:r>
      <w:r w:rsidR="002C103A">
        <w:rPr>
          <w:rFonts w:ascii="Times New Roman" w:eastAsia="Times New Roman" w:hAnsi="Times New Roman"/>
          <w:b/>
          <w:sz w:val="24"/>
          <w:szCs w:val="24"/>
          <w:lang w:eastAsia="sl-SI"/>
        </w:rPr>
        <w:t>10</w:t>
      </w:r>
      <w:r w:rsidRPr="00704A8F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704A8F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704A8F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2C103A">
        <w:rPr>
          <w:rFonts w:ascii="Times New Roman" w:eastAsia="Times New Roman" w:hAnsi="Times New Roman"/>
          <w:b/>
          <w:sz w:val="24"/>
          <w:szCs w:val="24"/>
          <w:lang w:eastAsia="sl-SI"/>
        </w:rPr>
        <w:t>Irena Oblak</w:t>
      </w:r>
      <w:r w:rsidRPr="00704A8F">
        <w:rPr>
          <w:rFonts w:ascii="Times New Roman" w:eastAsia="Times New Roman" w:hAnsi="Times New Roman"/>
          <w:b/>
          <w:sz w:val="24"/>
          <w:szCs w:val="24"/>
          <w:lang w:eastAsia="sl-SI"/>
        </w:rPr>
        <w:t>, prof.</w:t>
      </w:r>
    </w:p>
    <w:p w:rsidR="00704A8F" w:rsidRPr="00704A8F" w:rsidRDefault="00704A8F" w:rsidP="0059036A">
      <w:pPr>
        <w:spacing w:after="0" w:line="240" w:lineRule="auto"/>
        <w:rPr>
          <w:rFonts w:ascii="Times New Roman" w:eastAsia="Times New Roman" w:hAnsi="Times New Roman"/>
          <w:b/>
          <w:sz w:val="28"/>
          <w:szCs w:val="20"/>
          <w:lang w:eastAsia="sl-SI"/>
        </w:rPr>
      </w:pPr>
    </w:p>
    <w:p w:rsidR="0059036A" w:rsidRDefault="0059036A" w:rsidP="00EB7D62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800000"/>
          <w:sz w:val="28"/>
          <w:szCs w:val="20"/>
          <w:lang w:eastAsia="sl-SI"/>
        </w:rPr>
      </w:pPr>
    </w:p>
    <w:p w:rsidR="001F1E8B" w:rsidRDefault="001F1E8B" w:rsidP="00EB7D62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800000"/>
          <w:sz w:val="28"/>
          <w:szCs w:val="20"/>
          <w:lang w:eastAsia="sl-SI"/>
        </w:rPr>
      </w:pPr>
    </w:p>
    <w:p w:rsidR="001F1E8B" w:rsidRDefault="001F1E8B" w:rsidP="00EB7D62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800000"/>
          <w:sz w:val="28"/>
          <w:szCs w:val="20"/>
          <w:lang w:eastAsia="sl-SI"/>
        </w:rPr>
      </w:pPr>
    </w:p>
    <w:p w:rsidR="002C103A" w:rsidRDefault="002C103A" w:rsidP="00704A8F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</w:p>
    <w:p w:rsidR="00704A8F" w:rsidRPr="00665081" w:rsidRDefault="00704A8F" w:rsidP="00704A8F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lastRenderedPageBreak/>
        <w:t>od 10.10 do 10.55</w:t>
      </w:r>
    </w:p>
    <w:p w:rsidR="00704A8F" w:rsidRDefault="00704A8F" w:rsidP="00EB7D62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MATEMATIKA, 4.B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405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Darja </w:t>
      </w:r>
      <w:proofErr w:type="spellStart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Šatej</w:t>
      </w:r>
      <w:proofErr w:type="spellEnd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2C103A" w:rsidRDefault="002C103A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MATEMATIKA, 1.A 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308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Ana Miler, prof.</w:t>
      </w:r>
    </w:p>
    <w:p w:rsidR="002C103A" w:rsidRDefault="002C103A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ANGLEŠČINA, 2. letnik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105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Tatjana Sitar, prof.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SLOVENŠČINA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103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Nataša </w:t>
      </w:r>
      <w:proofErr w:type="spellStart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Kozelj</w:t>
      </w:r>
      <w:proofErr w:type="spellEnd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2C103A" w:rsidRDefault="002C103A" w:rsidP="002C103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C4251B" w:rsidRPr="00665081" w:rsidRDefault="00C4251B" w:rsidP="00C4251B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od 10.55 do 11.40</w:t>
      </w:r>
    </w:p>
    <w:p w:rsidR="00C4251B" w:rsidRDefault="00C4251B" w:rsidP="00C4251B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32005F" w:rsidRDefault="0032005F" w:rsidP="0032005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MATEMATIKA, 1.A </w:t>
      </w:r>
    </w:p>
    <w:p w:rsidR="0032005F" w:rsidRDefault="0032005F" w:rsidP="0032005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308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Ana Miler, prof.</w:t>
      </w:r>
    </w:p>
    <w:p w:rsidR="001F1E8B" w:rsidRDefault="001F1E8B" w:rsidP="0032005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1F1E8B" w:rsidRPr="00665081" w:rsidRDefault="001F1E8B" w:rsidP="001F1E8B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od 1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4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5 do 1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2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3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0</w:t>
      </w:r>
    </w:p>
    <w:p w:rsidR="001F1E8B" w:rsidRDefault="001F1E8B" w:rsidP="001F1E8B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1F1E8B" w:rsidRDefault="001F1E8B" w:rsidP="001F1E8B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KEMIJA</w:t>
      </w:r>
    </w:p>
    <w:p w:rsidR="001F1E8B" w:rsidRDefault="001F1E8B" w:rsidP="001F1E8B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208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Veronika Žnidaršič, prof.</w:t>
      </w:r>
    </w:p>
    <w:p w:rsidR="001F1E8B" w:rsidRDefault="001F1E8B" w:rsidP="001F1E8B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1F1E8B" w:rsidRDefault="001F1E8B" w:rsidP="001F1E8B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KEMIJA</w:t>
      </w:r>
    </w:p>
    <w:p w:rsidR="001F1E8B" w:rsidRDefault="001F1E8B" w:rsidP="001F1E8B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207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Natalija Bohinc </w:t>
      </w:r>
      <w:proofErr w:type="spellStart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>Zaveljcina</w:t>
      </w:r>
      <w:proofErr w:type="spellEnd"/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, prof.</w:t>
      </w:r>
    </w:p>
    <w:p w:rsidR="001F1E8B" w:rsidRDefault="001F1E8B" w:rsidP="001F1E8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59036A" w:rsidRPr="004534DF" w:rsidRDefault="0081379F" w:rsidP="00EB7D62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</w:pP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SREDA</w:t>
      </w:r>
      <w:r w:rsidR="0059036A"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, 2</w:t>
      </w: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4</w:t>
      </w:r>
      <w:r w:rsidR="0059036A"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. 6. 201</w:t>
      </w: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5</w:t>
      </w:r>
    </w:p>
    <w:p w:rsidR="00704A8F" w:rsidRDefault="00704A8F" w:rsidP="0059036A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</w:p>
    <w:p w:rsidR="006A05BD" w:rsidRPr="00665081" w:rsidRDefault="006A05BD" w:rsidP="006A05BD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od 9.20 do 10.05</w:t>
      </w:r>
    </w:p>
    <w:p w:rsidR="00704A8F" w:rsidRDefault="00704A8F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704A8F" w:rsidRDefault="0081379F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NEMŠČINA, 2.A, 3.B in 3.C</w:t>
      </w:r>
    </w:p>
    <w:p w:rsidR="00704A8F" w:rsidRDefault="00704A8F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učilnica </w:t>
      </w:r>
      <w:r w:rsidR="0081379F">
        <w:rPr>
          <w:rFonts w:ascii="Times New Roman" w:eastAsia="Times New Roman" w:hAnsi="Times New Roman"/>
          <w:b/>
          <w:sz w:val="24"/>
          <w:szCs w:val="20"/>
          <w:lang w:eastAsia="sl-SI"/>
        </w:rPr>
        <w:t>302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="0081379F">
        <w:rPr>
          <w:rFonts w:ascii="Times New Roman" w:eastAsia="Times New Roman" w:hAnsi="Times New Roman"/>
          <w:b/>
          <w:sz w:val="24"/>
          <w:szCs w:val="20"/>
          <w:lang w:eastAsia="sl-SI"/>
        </w:rPr>
        <w:t>Darja Črv Štepec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, prof.</w:t>
      </w:r>
    </w:p>
    <w:p w:rsidR="006A05BD" w:rsidRDefault="006A05BD" w:rsidP="006A05B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1379F" w:rsidRDefault="0081379F" w:rsidP="0081379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ITALIJANŠČINA</w:t>
      </w:r>
    </w:p>
    <w:p w:rsidR="0081379F" w:rsidRDefault="0081379F" w:rsidP="0081379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107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Andreja Kosem Dvoršak, prof.</w:t>
      </w:r>
    </w:p>
    <w:p w:rsidR="00704A8F" w:rsidRDefault="00704A8F" w:rsidP="00B97D7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6A05BD" w:rsidRPr="00665081" w:rsidRDefault="006A05BD" w:rsidP="006A05BD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od 10.10 do 10.55</w:t>
      </w:r>
    </w:p>
    <w:p w:rsidR="006A05BD" w:rsidRDefault="006A05BD" w:rsidP="006A05B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1379F" w:rsidRDefault="0081379F" w:rsidP="0081379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NEMŠČINA, 2.A, 3.B in 3.C</w:t>
      </w:r>
    </w:p>
    <w:p w:rsidR="0081379F" w:rsidRDefault="0081379F" w:rsidP="0081379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302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Darja Črv Štepec, prof.</w:t>
      </w:r>
    </w:p>
    <w:p w:rsidR="0081379F" w:rsidRDefault="0081379F" w:rsidP="0081379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1379F" w:rsidRDefault="0081379F" w:rsidP="0081379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ITALIJANŠČINA</w:t>
      </w:r>
    </w:p>
    <w:p w:rsidR="008A670B" w:rsidRDefault="0081379F" w:rsidP="008A670B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učilnica 107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Andreja Kosem Dvoršak, prof.</w:t>
      </w:r>
    </w:p>
    <w:p w:rsidR="00557FD2" w:rsidRDefault="00557FD2" w:rsidP="00557F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6A05BD" w:rsidRDefault="006A05BD" w:rsidP="00EB7D6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EB7D62" w:rsidRPr="00EB7D62" w:rsidRDefault="00EB7D62" w:rsidP="00EB7D6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EB7D62" w:rsidRPr="00EB7D62" w:rsidRDefault="00EB7D62" w:rsidP="00EB7D62">
      <w:pPr>
        <w:spacing w:after="0" w:line="240" w:lineRule="auto"/>
        <w:ind w:firstLine="705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  <w:t>Ravnateljica</w:t>
      </w:r>
    </w:p>
    <w:p w:rsidR="00817319" w:rsidRPr="001E6B9A" w:rsidRDefault="00EB7D62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mag. Lidija </w:t>
      </w:r>
      <w:proofErr w:type="spellStart"/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>Dornig</w:t>
      </w:r>
      <w:proofErr w:type="spellEnd"/>
    </w:p>
    <w:sectPr w:rsidR="00817319" w:rsidRPr="001E6B9A" w:rsidSect="001439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2E4" w:rsidRDefault="00C102E4" w:rsidP="007C1DF8">
      <w:pPr>
        <w:spacing w:after="0" w:line="240" w:lineRule="auto"/>
      </w:pPr>
      <w:r>
        <w:separator/>
      </w:r>
    </w:p>
  </w:endnote>
  <w:endnote w:type="continuationSeparator" w:id="0">
    <w:p w:rsidR="00C102E4" w:rsidRDefault="00C102E4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Default="007C1DF8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Default="0056465D">
    <w:pPr>
      <w:pStyle w:val="Noga"/>
    </w:pPr>
    <w:r>
      <w:rPr>
        <w:noProof/>
        <w:lang w:eastAsia="sl-SI"/>
      </w:rPr>
      <w:drawing>
        <wp:inline distT="0" distB="0" distL="0" distR="0" wp14:anchorId="491EA8A8" wp14:editId="383910D2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Default="007C1DF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2E4" w:rsidRDefault="00C102E4" w:rsidP="007C1DF8">
      <w:pPr>
        <w:spacing w:after="0" w:line="240" w:lineRule="auto"/>
      </w:pPr>
      <w:r>
        <w:separator/>
      </w:r>
    </w:p>
  </w:footnote>
  <w:footnote w:type="continuationSeparator" w:id="0">
    <w:p w:rsidR="00C102E4" w:rsidRDefault="00C102E4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Default="007C1DF8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Pr="007C1DF8" w:rsidRDefault="0056465D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58568620" wp14:editId="0A64690C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Default="007C1DF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53E67"/>
    <w:multiLevelType w:val="hybridMultilevel"/>
    <w:tmpl w:val="E62CDF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B18BC"/>
    <w:multiLevelType w:val="multilevel"/>
    <w:tmpl w:val="282E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4E26B3"/>
    <w:multiLevelType w:val="hybridMultilevel"/>
    <w:tmpl w:val="8FFE6F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1A416AF"/>
    <w:multiLevelType w:val="singleLevel"/>
    <w:tmpl w:val="E4286A9E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D756E34"/>
    <w:multiLevelType w:val="hybridMultilevel"/>
    <w:tmpl w:val="95D6D3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F14"/>
    <w:rsid w:val="00051F28"/>
    <w:rsid w:val="00071F5F"/>
    <w:rsid w:val="00085884"/>
    <w:rsid w:val="000A2EC8"/>
    <w:rsid w:val="000A4EFC"/>
    <w:rsid w:val="000C3F14"/>
    <w:rsid w:val="000D3D7D"/>
    <w:rsid w:val="00120240"/>
    <w:rsid w:val="00143939"/>
    <w:rsid w:val="0018438D"/>
    <w:rsid w:val="001B7B40"/>
    <w:rsid w:val="001C76D0"/>
    <w:rsid w:val="001E6B9A"/>
    <w:rsid w:val="001F1E8B"/>
    <w:rsid w:val="00273B8F"/>
    <w:rsid w:val="00275B77"/>
    <w:rsid w:val="002778AE"/>
    <w:rsid w:val="00294F14"/>
    <w:rsid w:val="002C103A"/>
    <w:rsid w:val="00314BA1"/>
    <w:rsid w:val="0032005F"/>
    <w:rsid w:val="003A14FC"/>
    <w:rsid w:val="003C75D9"/>
    <w:rsid w:val="00413961"/>
    <w:rsid w:val="0043720F"/>
    <w:rsid w:val="004534DF"/>
    <w:rsid w:val="00462013"/>
    <w:rsid w:val="004D395D"/>
    <w:rsid w:val="00557FD2"/>
    <w:rsid w:val="00561AD6"/>
    <w:rsid w:val="0056465D"/>
    <w:rsid w:val="005729C8"/>
    <w:rsid w:val="005778F1"/>
    <w:rsid w:val="00577ABD"/>
    <w:rsid w:val="0059036A"/>
    <w:rsid w:val="00594490"/>
    <w:rsid w:val="005F2D70"/>
    <w:rsid w:val="00615D7C"/>
    <w:rsid w:val="00633F32"/>
    <w:rsid w:val="00633F40"/>
    <w:rsid w:val="00665081"/>
    <w:rsid w:val="00680F7C"/>
    <w:rsid w:val="00682251"/>
    <w:rsid w:val="006A05BD"/>
    <w:rsid w:val="006A48AB"/>
    <w:rsid w:val="006F53CD"/>
    <w:rsid w:val="00704A8F"/>
    <w:rsid w:val="00742AE3"/>
    <w:rsid w:val="007B2E22"/>
    <w:rsid w:val="007B41FB"/>
    <w:rsid w:val="007C1DF8"/>
    <w:rsid w:val="007E2F5E"/>
    <w:rsid w:val="0081379F"/>
    <w:rsid w:val="00817319"/>
    <w:rsid w:val="0084527E"/>
    <w:rsid w:val="0087442B"/>
    <w:rsid w:val="00880563"/>
    <w:rsid w:val="008A670B"/>
    <w:rsid w:val="008F0280"/>
    <w:rsid w:val="009F178F"/>
    <w:rsid w:val="00A22BE4"/>
    <w:rsid w:val="00A36928"/>
    <w:rsid w:val="00B265FE"/>
    <w:rsid w:val="00B27EE9"/>
    <w:rsid w:val="00B62FD5"/>
    <w:rsid w:val="00B97D79"/>
    <w:rsid w:val="00BD183F"/>
    <w:rsid w:val="00C102E4"/>
    <w:rsid w:val="00C23934"/>
    <w:rsid w:val="00C33500"/>
    <w:rsid w:val="00C4251B"/>
    <w:rsid w:val="00C53EC7"/>
    <w:rsid w:val="00C64081"/>
    <w:rsid w:val="00CE127F"/>
    <w:rsid w:val="00D01589"/>
    <w:rsid w:val="00D11379"/>
    <w:rsid w:val="00D400CA"/>
    <w:rsid w:val="00D62C77"/>
    <w:rsid w:val="00D845A1"/>
    <w:rsid w:val="00D91CFE"/>
    <w:rsid w:val="00EB55A0"/>
    <w:rsid w:val="00EB7D62"/>
    <w:rsid w:val="00F6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2711EB-2E51-49E5-BF14-131FF5DF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C1DF8"/>
  </w:style>
  <w:style w:type="paragraph" w:styleId="Noga">
    <w:name w:val="footer"/>
    <w:basedOn w:val="Navaden"/>
    <w:link w:val="NogaZnak"/>
    <w:uiPriority w:val="99"/>
    <w:semiHidden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4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j\Downloads\Priprava%20na%20izpite%202015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332A5-0511-46AE-820A-A9CA5D7B9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Priprava na izpite 2015</Template>
  <TotalTime>1</TotalTime>
  <Pages>3</Pages>
  <Words>350</Words>
  <Characters>1998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Andrej Mežik</dc:creator>
  <cp:lastModifiedBy>Andrej Mežik</cp:lastModifiedBy>
  <cp:revision>1</cp:revision>
  <cp:lastPrinted>2015-06-18T09:35:00Z</cp:lastPrinted>
  <dcterms:created xsi:type="dcterms:W3CDTF">2015-06-18T10:15:00Z</dcterms:created>
  <dcterms:modified xsi:type="dcterms:W3CDTF">2015-06-18T10:16:00Z</dcterms:modified>
</cp:coreProperties>
</file>